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EBE" w:rsidRPr="00A24463" w:rsidRDefault="00C75EBE" w:rsidP="004E3F0D">
      <w:pPr>
        <w:jc w:val="center"/>
        <w:rPr>
          <w:b/>
          <w:sz w:val="28"/>
          <w:szCs w:val="28"/>
        </w:rPr>
      </w:pPr>
      <w:r w:rsidRPr="00A24463">
        <w:rPr>
          <w:b/>
          <w:sz w:val="28"/>
          <w:szCs w:val="28"/>
        </w:rPr>
        <w:t>PHYSICS</w:t>
      </w:r>
      <w:r w:rsidR="00A24463" w:rsidRPr="00A24463">
        <w:rPr>
          <w:b/>
          <w:sz w:val="28"/>
          <w:szCs w:val="28"/>
        </w:rPr>
        <w:t xml:space="preserve"> READING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A Brief History of Time – </w:t>
      </w:r>
      <w:r w:rsidRPr="00A24463">
        <w:rPr>
          <w:sz w:val="24"/>
          <w:szCs w:val="24"/>
        </w:rPr>
        <w:t>Stephen Hawking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Seven Brief Lessons on Physics – </w:t>
      </w:r>
      <w:r w:rsidRPr="00A24463">
        <w:rPr>
          <w:sz w:val="24"/>
          <w:szCs w:val="24"/>
        </w:rPr>
        <w:t xml:space="preserve">Carlo </w:t>
      </w:r>
      <w:proofErr w:type="spellStart"/>
      <w:r w:rsidRPr="00A24463">
        <w:rPr>
          <w:sz w:val="24"/>
          <w:szCs w:val="24"/>
        </w:rPr>
        <w:t>Rovelli</w:t>
      </w:r>
      <w:proofErr w:type="spellEnd"/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Surely You’re Joking Mr. Feynman! – </w:t>
      </w:r>
      <w:r w:rsidRPr="00A24463">
        <w:rPr>
          <w:sz w:val="24"/>
          <w:szCs w:val="24"/>
        </w:rPr>
        <w:t>Richard Feynman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The Elegant Universe: Superstrings, Hidden Dimensions, and the Quest for the Ultimate Theory – </w:t>
      </w:r>
      <w:r w:rsidRPr="00A24463">
        <w:rPr>
          <w:sz w:val="24"/>
          <w:szCs w:val="24"/>
        </w:rPr>
        <w:t>Brian Greene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Cosmos – </w:t>
      </w:r>
      <w:r w:rsidRPr="00A24463">
        <w:rPr>
          <w:sz w:val="24"/>
          <w:szCs w:val="24"/>
        </w:rPr>
        <w:t>Carl Sagan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A Short History of Nearly Everything – </w:t>
      </w:r>
      <w:r w:rsidRPr="00A24463">
        <w:rPr>
          <w:sz w:val="24"/>
          <w:szCs w:val="24"/>
        </w:rPr>
        <w:t>Bill Bryson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Why the Universe Exists: How particle physics unlocks the secrets of everything – </w:t>
      </w:r>
      <w:r w:rsidRPr="00A24463">
        <w:rPr>
          <w:sz w:val="24"/>
          <w:szCs w:val="24"/>
        </w:rPr>
        <w:t>New Scientist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The Trouble with Physics – </w:t>
      </w:r>
      <w:r w:rsidRPr="00A24463">
        <w:rPr>
          <w:sz w:val="24"/>
          <w:szCs w:val="24"/>
        </w:rPr>
        <w:t xml:space="preserve">Lee </w:t>
      </w:r>
      <w:proofErr w:type="spellStart"/>
      <w:r w:rsidRPr="00A24463">
        <w:rPr>
          <w:sz w:val="24"/>
          <w:szCs w:val="24"/>
        </w:rPr>
        <w:t>Smolin</w:t>
      </w:r>
      <w:proofErr w:type="spellEnd"/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How to Teach Quantum Physics to Your Dog – </w:t>
      </w:r>
      <w:r w:rsidRPr="00A24463">
        <w:rPr>
          <w:sz w:val="24"/>
          <w:szCs w:val="24"/>
        </w:rPr>
        <w:t xml:space="preserve">Chad </w:t>
      </w:r>
      <w:proofErr w:type="spellStart"/>
      <w:r w:rsidRPr="00A24463">
        <w:rPr>
          <w:sz w:val="24"/>
          <w:szCs w:val="24"/>
        </w:rPr>
        <w:t>Orzel</w:t>
      </w:r>
      <w:proofErr w:type="spellEnd"/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Quantum Theory Cannot Hurt You – </w:t>
      </w:r>
      <w:r w:rsidRPr="00A24463">
        <w:rPr>
          <w:sz w:val="24"/>
          <w:szCs w:val="24"/>
        </w:rPr>
        <w:t xml:space="preserve">Marcus </w:t>
      </w:r>
      <w:proofErr w:type="spellStart"/>
      <w:r w:rsidRPr="00A24463">
        <w:rPr>
          <w:sz w:val="24"/>
          <w:szCs w:val="24"/>
        </w:rPr>
        <w:t>Chown</w:t>
      </w:r>
      <w:proofErr w:type="spellEnd"/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>Why Does E = mc</w:t>
      </w:r>
      <w:r w:rsidRPr="00A24463">
        <w:rPr>
          <w:b/>
          <w:sz w:val="24"/>
          <w:szCs w:val="24"/>
          <w:vertAlign w:val="superscript"/>
        </w:rPr>
        <w:t>2</w:t>
      </w:r>
      <w:r w:rsidRPr="00A24463">
        <w:rPr>
          <w:b/>
          <w:sz w:val="24"/>
          <w:szCs w:val="24"/>
        </w:rPr>
        <w:t xml:space="preserve">? – </w:t>
      </w:r>
      <w:r w:rsidRPr="00A24463">
        <w:rPr>
          <w:sz w:val="24"/>
          <w:szCs w:val="24"/>
        </w:rPr>
        <w:t>Brian Cox</w:t>
      </w:r>
    </w:p>
    <w:p w:rsidR="00746379" w:rsidRPr="00A24463" w:rsidRDefault="00746379" w:rsidP="00A24463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 w:rsidRPr="00A24463">
        <w:rPr>
          <w:b/>
          <w:sz w:val="24"/>
          <w:szCs w:val="24"/>
        </w:rPr>
        <w:t xml:space="preserve">The Quantum Universe: Everything that can happen does happen – </w:t>
      </w:r>
      <w:r w:rsidRPr="00A24463">
        <w:rPr>
          <w:sz w:val="24"/>
          <w:szCs w:val="24"/>
        </w:rPr>
        <w:t>Brian Cox</w:t>
      </w:r>
    </w:p>
    <w:p w:rsidR="00746379" w:rsidRDefault="00746379" w:rsidP="004E3F0D">
      <w:pPr>
        <w:jc w:val="center"/>
        <w:rPr>
          <w:b/>
        </w:rPr>
      </w:pPr>
      <w:bookmarkStart w:id="0" w:name="_GoBack"/>
      <w:bookmarkEnd w:id="0"/>
    </w:p>
    <w:sectPr w:rsidR="00746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EEF"/>
    <w:multiLevelType w:val="multilevel"/>
    <w:tmpl w:val="F0F8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43DD5"/>
    <w:multiLevelType w:val="hybridMultilevel"/>
    <w:tmpl w:val="8A8E11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E0E81"/>
    <w:multiLevelType w:val="multilevel"/>
    <w:tmpl w:val="468A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F418D"/>
    <w:multiLevelType w:val="hybridMultilevel"/>
    <w:tmpl w:val="584EFB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D5573"/>
    <w:multiLevelType w:val="hybridMultilevel"/>
    <w:tmpl w:val="A952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600E1"/>
    <w:multiLevelType w:val="multilevel"/>
    <w:tmpl w:val="D4C8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9272CF"/>
    <w:multiLevelType w:val="hybridMultilevel"/>
    <w:tmpl w:val="AF8C2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E2C93"/>
    <w:multiLevelType w:val="hybridMultilevel"/>
    <w:tmpl w:val="59CC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C2030"/>
    <w:multiLevelType w:val="multilevel"/>
    <w:tmpl w:val="2D4E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D5618"/>
    <w:multiLevelType w:val="multilevel"/>
    <w:tmpl w:val="5600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635BEF"/>
    <w:multiLevelType w:val="hybridMultilevel"/>
    <w:tmpl w:val="6DF6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E16BF"/>
    <w:multiLevelType w:val="hybridMultilevel"/>
    <w:tmpl w:val="AA4CC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C4ED0"/>
    <w:multiLevelType w:val="hybridMultilevel"/>
    <w:tmpl w:val="92182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E0F0D"/>
    <w:multiLevelType w:val="multilevel"/>
    <w:tmpl w:val="50842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680038"/>
    <w:multiLevelType w:val="multilevel"/>
    <w:tmpl w:val="4A44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8C6E52"/>
    <w:multiLevelType w:val="hybridMultilevel"/>
    <w:tmpl w:val="5CA0B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1F7AE7"/>
    <w:multiLevelType w:val="hybridMultilevel"/>
    <w:tmpl w:val="6868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62129"/>
    <w:multiLevelType w:val="hybridMultilevel"/>
    <w:tmpl w:val="BDC8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B3C01"/>
    <w:multiLevelType w:val="multilevel"/>
    <w:tmpl w:val="4EE0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162526"/>
    <w:multiLevelType w:val="multilevel"/>
    <w:tmpl w:val="B77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860187"/>
    <w:multiLevelType w:val="multilevel"/>
    <w:tmpl w:val="9998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8"/>
  </w:num>
  <w:num w:numId="4">
    <w:abstractNumId w:val="9"/>
  </w:num>
  <w:num w:numId="5">
    <w:abstractNumId w:val="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7"/>
  </w:num>
  <w:num w:numId="9">
    <w:abstractNumId w:val="4"/>
  </w:num>
  <w:num w:numId="10">
    <w:abstractNumId w:val="16"/>
  </w:num>
  <w:num w:numId="11">
    <w:abstractNumId w:val="6"/>
  </w:num>
  <w:num w:numId="12">
    <w:abstractNumId w:val="10"/>
  </w:num>
  <w:num w:numId="13">
    <w:abstractNumId w:val="7"/>
  </w:num>
  <w:num w:numId="14">
    <w:abstractNumId w:val="13"/>
  </w:num>
  <w:num w:numId="15">
    <w:abstractNumId w:val="14"/>
  </w:num>
  <w:num w:numId="16">
    <w:abstractNumId w:val="19"/>
  </w:num>
  <w:num w:numId="17">
    <w:abstractNumId w:val="2"/>
  </w:num>
  <w:num w:numId="18">
    <w:abstractNumId w:val="0"/>
  </w:num>
  <w:num w:numId="19">
    <w:abstractNumId w:val="1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06"/>
    <w:rsid w:val="000840C3"/>
    <w:rsid w:val="00137CFF"/>
    <w:rsid w:val="001578B7"/>
    <w:rsid w:val="00174F09"/>
    <w:rsid w:val="00176B0A"/>
    <w:rsid w:val="0017757D"/>
    <w:rsid w:val="00230606"/>
    <w:rsid w:val="004670A5"/>
    <w:rsid w:val="004E3F0D"/>
    <w:rsid w:val="00526880"/>
    <w:rsid w:val="006028BF"/>
    <w:rsid w:val="00730E47"/>
    <w:rsid w:val="00746379"/>
    <w:rsid w:val="0082414E"/>
    <w:rsid w:val="00837A5A"/>
    <w:rsid w:val="009A2820"/>
    <w:rsid w:val="009B1092"/>
    <w:rsid w:val="00A24463"/>
    <w:rsid w:val="00AA3737"/>
    <w:rsid w:val="00B67AFE"/>
    <w:rsid w:val="00C75EBE"/>
    <w:rsid w:val="00CA71D1"/>
    <w:rsid w:val="00D35AD1"/>
    <w:rsid w:val="00F1775B"/>
    <w:rsid w:val="00F25E6B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21FB5"/>
  <w15:chartTrackingRefBased/>
  <w15:docId w15:val="{9076AC2B-075B-4766-A1E2-A60AD076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3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7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57D"/>
    <w:pPr>
      <w:spacing w:after="200" w:line="276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7757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78B7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30E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76B0A"/>
    <w:rPr>
      <w:b/>
      <w:bCs/>
    </w:rPr>
  </w:style>
  <w:style w:type="paragraph" w:styleId="NormalWeb">
    <w:name w:val="Normal (Web)"/>
    <w:basedOn w:val="Normal"/>
    <w:uiPriority w:val="99"/>
    <w:unhideWhenUsed/>
    <w:rsid w:val="0017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A28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70A2009A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Woodford County High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Christie</dc:creator>
  <cp:keywords/>
  <dc:description/>
  <cp:lastModifiedBy>Colin Jenkins</cp:lastModifiedBy>
  <cp:revision>3</cp:revision>
  <cp:lastPrinted>2019-01-14T15:15:00Z</cp:lastPrinted>
  <dcterms:created xsi:type="dcterms:W3CDTF">2020-01-07T14:39:00Z</dcterms:created>
  <dcterms:modified xsi:type="dcterms:W3CDTF">2020-01-07T14:41:00Z</dcterms:modified>
</cp:coreProperties>
</file>